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576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222"/>
      </w:tblGrid>
      <w:tr w:rsidR="000172E5" w:rsidRPr="00637200" w14:paraId="738F18BA" w14:textId="77777777" w:rsidTr="0030638C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30638C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6" w:type="pct"/>
                <w:vAlign w:val="bottom"/>
              </w:tcPr>
              <w:p w14:paraId="53B486D7" w14:textId="77777777" w:rsidR="000172E5" w:rsidRPr="00637200" w:rsidRDefault="007147D7" w:rsidP="0030638C">
                <w:pPr>
                  <w:pStyle w:val="Wcicienormalne"/>
                  <w:ind w:left="34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4084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0638C">
            <w:pPr>
              <w:ind w:left="34"/>
            </w:pPr>
          </w:p>
        </w:tc>
      </w:tr>
      <w:tr w:rsidR="000172E5" w:rsidRPr="00846B76" w14:paraId="05EFA5FA" w14:textId="77777777" w:rsidTr="0030638C">
        <w:tc>
          <w:tcPr>
            <w:tcW w:w="916" w:type="pct"/>
            <w:vAlign w:val="bottom"/>
          </w:tcPr>
          <w:p w14:paraId="74607E88" w14:textId="77777777" w:rsidR="000172E5" w:rsidRPr="00637200" w:rsidRDefault="00E15595" w:rsidP="0030638C">
            <w:pPr>
              <w:pStyle w:val="Wcicienormalne"/>
              <w:ind w:left="34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408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0638C">
            <w:pPr>
              <w:ind w:left="34"/>
            </w:pPr>
          </w:p>
        </w:tc>
      </w:tr>
      <w:tr w:rsidR="00292898" w:rsidRPr="00846B76" w14:paraId="0028B6F9" w14:textId="77777777" w:rsidTr="0030638C">
        <w:tc>
          <w:tcPr>
            <w:tcW w:w="916" w:type="pct"/>
            <w:vAlign w:val="bottom"/>
          </w:tcPr>
          <w:p w14:paraId="55BF1A52" w14:textId="77777777" w:rsidR="00292898" w:rsidRPr="00637200" w:rsidRDefault="00E15595" w:rsidP="0030638C">
            <w:pPr>
              <w:pStyle w:val="Wcicienormalne"/>
              <w:ind w:left="34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408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0638C">
            <w:pPr>
              <w:ind w:left="34"/>
            </w:pPr>
          </w:p>
        </w:tc>
      </w:tr>
      <w:tr w:rsidR="000172E5" w:rsidRPr="00846B76" w14:paraId="43CAB2F7" w14:textId="77777777" w:rsidTr="0030638C">
        <w:tc>
          <w:tcPr>
            <w:tcW w:w="916" w:type="pct"/>
            <w:vAlign w:val="bottom"/>
          </w:tcPr>
          <w:p w14:paraId="35001173" w14:textId="77777777" w:rsidR="006865CF" w:rsidRPr="00637200" w:rsidRDefault="00E15595" w:rsidP="0030638C">
            <w:pPr>
              <w:pStyle w:val="Wcicienormalne"/>
              <w:ind w:left="34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EB39F4">
              <w:rPr>
                <w:sz w:val="20"/>
                <w:szCs w:val="20"/>
              </w:rPr>
              <w:t>(na ten adres zostanie wysłana wiadomość dot. zezwolenia na nocleg)</w:t>
            </w:r>
          </w:p>
        </w:tc>
        <w:tc>
          <w:tcPr>
            <w:tcW w:w="4084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0638C">
            <w:pPr>
              <w:ind w:left="34"/>
            </w:pPr>
          </w:p>
        </w:tc>
      </w:tr>
      <w:tr w:rsidR="000172E5" w:rsidRPr="00846B76" w14:paraId="130D81A6" w14:textId="77777777" w:rsidTr="0030638C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30638C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30638C">
        <w:tc>
          <w:tcPr>
            <w:tcW w:w="916" w:type="pct"/>
            <w:vAlign w:val="bottom"/>
          </w:tcPr>
          <w:p w14:paraId="0A0F94D2" w14:textId="77777777" w:rsidR="0030638C" w:rsidRDefault="006865CF" w:rsidP="0030638C">
            <w:pPr>
              <w:pStyle w:val="Wcicienormalne"/>
              <w:ind w:left="0"/>
            </w:pPr>
            <w:r>
              <w:t xml:space="preserve">Liczba noclegów </w:t>
            </w:r>
          </w:p>
          <w:p w14:paraId="472549F7" w14:textId="12CCF35D" w:rsidR="000172E5" w:rsidRPr="00846B76" w:rsidRDefault="00A85EA0" w:rsidP="0030638C">
            <w:pPr>
              <w:pStyle w:val="Wcicienormalne"/>
              <w:ind w:left="0"/>
            </w:pPr>
            <w:r w:rsidRPr="0030638C">
              <w:rPr>
                <w:sz w:val="20"/>
                <w:szCs w:val="24"/>
              </w:rPr>
              <w:t>(</w:t>
            </w:r>
            <w:r w:rsidR="006865CF" w:rsidRPr="0030638C">
              <w:rPr>
                <w:sz w:val="20"/>
                <w:szCs w:val="24"/>
              </w:rPr>
              <w:t>daty)</w:t>
            </w:r>
          </w:p>
        </w:tc>
        <w:tc>
          <w:tcPr>
            <w:tcW w:w="4084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0638C"/>
        </w:tc>
      </w:tr>
      <w:tr w:rsidR="000172E5" w:rsidRPr="00846B76" w14:paraId="6CC25DE8" w14:textId="77777777" w:rsidTr="0030638C">
        <w:tc>
          <w:tcPr>
            <w:tcW w:w="916" w:type="pct"/>
            <w:vAlign w:val="bottom"/>
          </w:tcPr>
          <w:p w14:paraId="4E5AEED8" w14:textId="77777777" w:rsidR="000172E5" w:rsidRPr="00846B76" w:rsidRDefault="006865CF" w:rsidP="0030638C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408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0638C"/>
        </w:tc>
      </w:tr>
      <w:tr w:rsidR="00292898" w:rsidRPr="00846B76" w14:paraId="2FF08FE3" w14:textId="77777777" w:rsidTr="0030638C">
        <w:trPr>
          <w:trHeight w:val="1531"/>
        </w:trPr>
        <w:tc>
          <w:tcPr>
            <w:tcW w:w="916" w:type="pct"/>
            <w:vAlign w:val="bottom"/>
          </w:tcPr>
          <w:p w14:paraId="77998E74" w14:textId="77777777" w:rsidR="00292898" w:rsidRPr="00846B76" w:rsidRDefault="00292898" w:rsidP="0030638C">
            <w:pPr>
              <w:pStyle w:val="Wcicienormalne"/>
              <w:ind w:left="0"/>
            </w:pPr>
            <w:r>
              <w:t xml:space="preserve">Planowane miejsce biwakowania </w:t>
            </w:r>
            <w:r w:rsidRPr="0030638C">
              <w:rPr>
                <w:sz w:val="20"/>
              </w:rPr>
              <w:t>(nazwa obszaru</w:t>
            </w:r>
            <w:r w:rsidR="003C3EF4" w:rsidRPr="0030638C">
              <w:rPr>
                <w:sz w:val="20"/>
              </w:rPr>
              <w:t>, lokalizacja</w:t>
            </w:r>
            <w:r w:rsidRPr="0030638C">
              <w:rPr>
                <w:sz w:val="20"/>
              </w:rPr>
              <w:t>)</w:t>
            </w:r>
          </w:p>
        </w:tc>
        <w:tc>
          <w:tcPr>
            <w:tcW w:w="408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0638C"/>
        </w:tc>
      </w:tr>
      <w:tr w:rsidR="000172E5" w:rsidRPr="00846B76" w14:paraId="3130B6CA" w14:textId="77777777" w:rsidTr="0030638C">
        <w:tc>
          <w:tcPr>
            <w:tcW w:w="916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4084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30638C">
        <w:tc>
          <w:tcPr>
            <w:tcW w:w="916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4084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30638C">
        <w:tc>
          <w:tcPr>
            <w:tcW w:w="916" w:type="pct"/>
            <w:vAlign w:val="bottom"/>
          </w:tcPr>
          <w:p w14:paraId="1E6A7FB7" w14:textId="6E575335" w:rsidR="00F71B2C" w:rsidRPr="004957C0" w:rsidRDefault="00F71B2C" w:rsidP="0030638C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4084" w:type="pct"/>
            <w:tcBorders>
              <w:bottom w:val="single" w:sz="4" w:space="0" w:color="auto"/>
            </w:tcBorders>
            <w:vAlign w:val="bottom"/>
          </w:tcPr>
          <w:p w14:paraId="2A0854BF" w14:textId="72770519" w:rsidR="0030638C" w:rsidRPr="0030638C" w:rsidRDefault="0030638C" w:rsidP="0030638C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  <w:t>Administrator</w:t>
            </w:r>
            <w:r w:rsidRPr="0030638C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  <w:t xml:space="preserve"> danych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  <w:t xml:space="preserve"> osobowych</w:t>
            </w:r>
          </w:p>
          <w:p w14:paraId="40A623E0" w14:textId="77777777" w:rsidR="0030638C" w:rsidRDefault="0030638C" w:rsidP="0030638C">
            <w:pPr>
              <w:spacing w:before="0" w:after="160"/>
              <w:ind w:left="33" w:firstLine="507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Administratorem Pani/ Pana danych osobowych jest Nadleśnictwo </w:t>
            </w:r>
            <w:r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>Nowa Sól</w:t>
            </w: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 z siedzibą  </w:t>
            </w:r>
            <w:r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przy ul. Ciepielowskiej 9, 67-100 Nowa Sól. </w:t>
            </w: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 Można się z nami kontaktować drogą elektroniczną pod adresem e-mail: </w:t>
            </w:r>
            <w:hyperlink r:id="rId11" w:history="1">
              <w:r w:rsidRPr="00244F0F">
                <w:rPr>
                  <w:rStyle w:val="Hipercze"/>
                  <w:rFonts w:ascii="Calibri" w:eastAsia="Calibri" w:hAnsi="Calibri" w:cs="Calibri"/>
                  <w:sz w:val="22"/>
                  <w:szCs w:val="22"/>
                  <w:lang w:eastAsia="pl-PL"/>
                </w:rPr>
                <w:t>nowasol@zielonagora.lasy.gov.pl</w:t>
              </w:r>
            </w:hyperlink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eastAsia="pl-PL"/>
              </w:rPr>
              <w:t xml:space="preserve"> </w:t>
            </w: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 telefonicznie - pod numerem</w:t>
            </w:r>
            <w:r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 68 387 24 32</w:t>
            </w: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>, lub tradycyjną pocztą, na adres wskazany powyżej.</w:t>
            </w:r>
          </w:p>
          <w:p w14:paraId="63D20408" w14:textId="77777777" w:rsidR="0030638C" w:rsidRDefault="0030638C" w:rsidP="0030638C">
            <w:pPr>
              <w:spacing w:before="0" w:after="160"/>
              <w:ind w:left="33" w:firstLine="507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</w:p>
          <w:p w14:paraId="0AF1A35E" w14:textId="77777777" w:rsidR="0030638C" w:rsidRDefault="0030638C" w:rsidP="0030638C">
            <w:pPr>
              <w:spacing w:before="0" w:after="160"/>
              <w:ind w:left="33" w:firstLine="507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</w:p>
          <w:p w14:paraId="22443A46" w14:textId="40BB12EE" w:rsidR="0030638C" w:rsidRPr="0030638C" w:rsidRDefault="0030638C" w:rsidP="0030638C">
            <w:pPr>
              <w:spacing w:before="0" w:after="160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  <w:lastRenderedPageBreak/>
              <w:t>Inspektor ochrony danych</w:t>
            </w:r>
          </w:p>
          <w:p w14:paraId="7224F8AC" w14:textId="272014B6" w:rsidR="0030638C" w:rsidRPr="0030638C" w:rsidRDefault="0030638C" w:rsidP="0030638C">
            <w:pPr>
              <w:spacing w:before="0" w:after="160"/>
              <w:ind w:left="33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W sprawach związanych z Pani/Pana danymi osobowymi, można kontaktować się </w:t>
            </w: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br/>
              <w:t xml:space="preserve">z wyznaczonym Inspektorem ochrony danych na adres e-mail: </w:t>
            </w:r>
            <w:hyperlink r:id="rId12" w:history="1">
              <w:r w:rsidRPr="0030638C"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  <w:lang w:eastAsia="pl-PL"/>
                </w:rPr>
                <w:t>iod@comp-net.pl</w:t>
              </w:r>
            </w:hyperlink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. </w:t>
            </w:r>
          </w:p>
          <w:p w14:paraId="0F64D15A" w14:textId="77777777" w:rsidR="0030638C" w:rsidRPr="0030638C" w:rsidRDefault="0030638C" w:rsidP="0030638C">
            <w:pPr>
              <w:spacing w:before="0"/>
              <w:ind w:left="33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  <w:t>Cele i podstawy przetwarzania</w:t>
            </w:r>
          </w:p>
          <w:p w14:paraId="4CCC9465" w14:textId="0FF2CFFB" w:rsidR="0030638C" w:rsidRDefault="0030638C" w:rsidP="0030638C">
            <w:pPr>
              <w:spacing w:before="0"/>
              <w:ind w:left="33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Pani/Pana dane osobowe zebrane w zgłoszeniu, są zbierane w ramach Programu </w:t>
            </w: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br/>
              <w:t>„Zanocuj w lesie”, na podstawie Państwa</w:t>
            </w:r>
            <w:r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 zgody.</w:t>
            </w:r>
          </w:p>
          <w:p w14:paraId="7121927E" w14:textId="77777777" w:rsidR="0030638C" w:rsidRPr="0030638C" w:rsidRDefault="0030638C" w:rsidP="0030638C">
            <w:pPr>
              <w:spacing w:before="0"/>
              <w:ind w:left="33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</w:p>
          <w:p w14:paraId="5F65BAD6" w14:textId="77777777" w:rsidR="0030638C" w:rsidRPr="0030638C" w:rsidRDefault="0030638C" w:rsidP="0030638C">
            <w:pPr>
              <w:spacing w:before="0"/>
              <w:ind w:left="33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  <w:t>Odbiorcy danych osobowych</w:t>
            </w:r>
          </w:p>
          <w:p w14:paraId="39E597EB" w14:textId="3801DE0D" w:rsidR="0030638C" w:rsidRPr="0030638C" w:rsidRDefault="0030638C" w:rsidP="0030638C">
            <w:pPr>
              <w:spacing w:before="0" w:after="160"/>
              <w:ind w:left="33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>Pani/Pana dane osobowe mogą zostać ujawnione, innym jednostkom Lasów Państwowych, naszym podwykonawcom (podmioty przetwarzające) oraz odbiorcom danych wynikającym z przepisów prawa.</w:t>
            </w:r>
          </w:p>
          <w:p w14:paraId="47046ED9" w14:textId="77777777" w:rsidR="0030638C" w:rsidRPr="0030638C" w:rsidRDefault="0030638C" w:rsidP="0030638C">
            <w:pPr>
              <w:spacing w:before="0"/>
              <w:ind w:left="33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  <w:t>Okres przechowywania danych</w:t>
            </w:r>
          </w:p>
          <w:p w14:paraId="4E073605" w14:textId="3AB05DBB" w:rsidR="0030638C" w:rsidRPr="0030638C" w:rsidRDefault="0030638C" w:rsidP="0030638C">
            <w:pPr>
              <w:spacing w:before="0" w:after="160"/>
              <w:ind w:left="33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>Pani/Pana dane osobowe będą przechowywane przez okres zgodny z Jednolitym rzeczowym wykazem akt dla PGL LP lub do czasu wycofania przez Państwa zgody. Cofnięcie zgody nie wpływa na zgodność przetwarzania, którego dokonano na podstawie zgody udzielonej przed jej cofnięciem.</w:t>
            </w:r>
          </w:p>
          <w:p w14:paraId="05B049CB" w14:textId="77777777" w:rsidR="0030638C" w:rsidRPr="0030638C" w:rsidRDefault="0030638C" w:rsidP="0030638C">
            <w:pPr>
              <w:spacing w:before="0"/>
              <w:ind w:left="33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  <w:t>Przekazywanie danych do państwa trzeciego/organizacji międzynarodowej</w:t>
            </w:r>
          </w:p>
          <w:p w14:paraId="732F6151" w14:textId="1B08B3F1" w:rsidR="0030638C" w:rsidRDefault="0030638C" w:rsidP="0030638C">
            <w:pPr>
              <w:spacing w:before="0"/>
              <w:ind w:left="33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>Pani/Pana dane osobowe nie będą przekazywane do państwa trzeciego/organizacji międzynarodowej.</w:t>
            </w:r>
          </w:p>
          <w:p w14:paraId="37EBD255" w14:textId="77777777" w:rsidR="0030638C" w:rsidRPr="0030638C" w:rsidRDefault="0030638C" w:rsidP="0030638C">
            <w:pPr>
              <w:spacing w:before="0"/>
              <w:ind w:left="33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</w:p>
          <w:p w14:paraId="7BB562F3" w14:textId="77777777" w:rsidR="0030638C" w:rsidRPr="0030638C" w:rsidRDefault="0030638C" w:rsidP="0030638C">
            <w:pPr>
              <w:spacing w:before="0"/>
              <w:ind w:left="33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  <w:t>Prawa osób, których dane dotyczą</w:t>
            </w:r>
          </w:p>
          <w:p w14:paraId="78A1EE4C" w14:textId="77777777" w:rsidR="0030638C" w:rsidRPr="0030638C" w:rsidRDefault="0030638C" w:rsidP="0030638C">
            <w:pPr>
              <w:spacing w:before="0"/>
              <w:ind w:left="33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>Zgodnie z przepisami prawa przysługują Pani/Panu:</w:t>
            </w:r>
          </w:p>
          <w:p w14:paraId="773FDAB5" w14:textId="77777777" w:rsidR="0030638C" w:rsidRPr="0030638C" w:rsidRDefault="0030638C" w:rsidP="0030638C">
            <w:pPr>
              <w:numPr>
                <w:ilvl w:val="0"/>
                <w:numId w:val="23"/>
              </w:numPr>
              <w:spacing w:before="0"/>
              <w:ind w:left="33"/>
              <w:jc w:val="both"/>
              <w:textAlignment w:val="center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>prawo dostępu do swoich danych oraz otrzymania ich kopii;</w:t>
            </w:r>
          </w:p>
          <w:p w14:paraId="67B650C1" w14:textId="77777777" w:rsidR="0030638C" w:rsidRPr="0030638C" w:rsidRDefault="0030638C" w:rsidP="0030638C">
            <w:pPr>
              <w:numPr>
                <w:ilvl w:val="0"/>
                <w:numId w:val="23"/>
              </w:numPr>
              <w:spacing w:before="0"/>
              <w:ind w:left="33"/>
              <w:jc w:val="both"/>
              <w:textAlignment w:val="center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>prawo do sprostowania (poprawiania) swoich danych;</w:t>
            </w:r>
          </w:p>
          <w:p w14:paraId="5844F7D2" w14:textId="77777777" w:rsidR="0030638C" w:rsidRPr="0030638C" w:rsidRDefault="0030638C" w:rsidP="0030638C">
            <w:pPr>
              <w:numPr>
                <w:ilvl w:val="0"/>
                <w:numId w:val="23"/>
              </w:numPr>
              <w:spacing w:before="0"/>
              <w:ind w:left="33"/>
              <w:jc w:val="both"/>
              <w:textAlignment w:val="center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>prawo do żądania usunięcia swoich danych osobowych</w:t>
            </w:r>
          </w:p>
          <w:p w14:paraId="68E408DB" w14:textId="77777777" w:rsidR="0030638C" w:rsidRPr="0030638C" w:rsidRDefault="0030638C" w:rsidP="0030638C">
            <w:pPr>
              <w:numPr>
                <w:ilvl w:val="0"/>
                <w:numId w:val="23"/>
              </w:numPr>
              <w:spacing w:before="0"/>
              <w:ind w:left="33"/>
              <w:jc w:val="both"/>
              <w:textAlignment w:val="center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prawo do złożenia sprzeciwu; </w:t>
            </w:r>
          </w:p>
          <w:p w14:paraId="0F34A409" w14:textId="77777777" w:rsidR="0030638C" w:rsidRPr="0030638C" w:rsidRDefault="0030638C" w:rsidP="0030638C">
            <w:pPr>
              <w:numPr>
                <w:ilvl w:val="0"/>
                <w:numId w:val="23"/>
              </w:numPr>
              <w:spacing w:before="0"/>
              <w:ind w:left="33"/>
              <w:jc w:val="both"/>
              <w:textAlignment w:val="center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>prawo do ograniczenia przetwarzania danych;</w:t>
            </w:r>
          </w:p>
          <w:p w14:paraId="7185A503" w14:textId="77777777" w:rsidR="0030638C" w:rsidRPr="0030638C" w:rsidRDefault="0030638C" w:rsidP="0030638C">
            <w:pPr>
              <w:numPr>
                <w:ilvl w:val="0"/>
                <w:numId w:val="23"/>
              </w:numPr>
              <w:spacing w:before="0" w:after="160"/>
              <w:ind w:left="33"/>
              <w:jc w:val="both"/>
              <w:textAlignment w:val="center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>prawo do wniesienia skargi do Prezesa UODO (na adres Prezesa Urzędu Ochrony Danych Osobowych, ul. Stawki 2, 00 - 193 Warszawa);</w:t>
            </w:r>
          </w:p>
          <w:p w14:paraId="2F1869B0" w14:textId="77777777" w:rsidR="0030638C" w:rsidRPr="0030638C" w:rsidRDefault="0030638C" w:rsidP="0030638C">
            <w:pPr>
              <w:spacing w:before="0"/>
              <w:ind w:left="33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pl-PL"/>
              </w:rPr>
              <w:t>Informacja o wymogu podania danych</w:t>
            </w:r>
          </w:p>
          <w:p w14:paraId="569B59AE" w14:textId="77777777" w:rsidR="0030638C" w:rsidRPr="0030638C" w:rsidRDefault="0030638C" w:rsidP="0030638C">
            <w:pPr>
              <w:spacing w:before="0" w:after="160"/>
              <w:ind w:left="33"/>
              <w:jc w:val="both"/>
              <w:rPr>
                <w:rFonts w:ascii="Calibri" w:eastAsia="Calibri" w:hAnsi="Calibri" w:cs="Calibri"/>
                <w:sz w:val="22"/>
                <w:szCs w:val="22"/>
                <w:lang w:eastAsia="pl-PL"/>
              </w:rPr>
            </w:pPr>
            <w:r w:rsidRPr="0030638C">
              <w:rPr>
                <w:rFonts w:ascii="Calibri" w:eastAsia="Calibri" w:hAnsi="Calibri" w:cs="Calibri"/>
                <w:sz w:val="22"/>
                <w:szCs w:val="22"/>
                <w:lang w:eastAsia="pl-PL"/>
              </w:rPr>
              <w:t xml:space="preserve">Podanie przez Państwa danych osobowych jest dobrowolne, lecz niezbędne do realizacji celu. </w:t>
            </w:r>
          </w:p>
          <w:p w14:paraId="20CC52C3" w14:textId="77777777" w:rsidR="0030638C" w:rsidRPr="0030638C" w:rsidRDefault="0030638C" w:rsidP="0030638C">
            <w:pPr>
              <w:spacing w:before="100" w:beforeAutospacing="1" w:after="100" w:afterAutospacing="1"/>
              <w:ind w:left="3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0638C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pl-PL"/>
              </w:rPr>
              <w:t>Informacja o zautomatyzowanym podejmowaniu decyzji</w:t>
            </w:r>
            <w:r w:rsidRPr="0030638C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 </w:t>
            </w:r>
          </w:p>
          <w:p w14:paraId="76B25A8E" w14:textId="6CF0E00B" w:rsidR="00F71B2C" w:rsidRPr="0030638C" w:rsidRDefault="0030638C" w:rsidP="0030638C">
            <w:pPr>
              <w:spacing w:before="100" w:beforeAutospacing="1" w:after="100" w:afterAutospacing="1"/>
              <w:ind w:left="3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0638C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Państwa dane nie będą podlegać zautomatyzowanemu podejmowaniu decyzji, w tym również  </w:t>
            </w:r>
            <w:r w:rsidRPr="0030638C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br/>
              <w:t>w formie profilowania. </w:t>
            </w:r>
          </w:p>
        </w:tc>
      </w:tr>
      <w:tr w:rsidR="00F71B2C" w:rsidRPr="00846B76" w14:paraId="1814EA32" w14:textId="77777777" w:rsidTr="0030638C">
        <w:tc>
          <w:tcPr>
            <w:tcW w:w="916" w:type="pct"/>
            <w:vAlign w:val="bottom"/>
          </w:tcPr>
          <w:p w14:paraId="281CF6D8" w14:textId="2FFDE276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4084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E15595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15AB1C68" w:rsidR="000172E5" w:rsidRPr="0006568A" w:rsidRDefault="000172E5" w:rsidP="00EB39F4"/>
    <w:sectPr w:rsidR="000172E5" w:rsidRPr="0006568A" w:rsidSect="00EB39F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84C245" w14:textId="77777777" w:rsidR="00E15595" w:rsidRDefault="00E15595" w:rsidP="000172E5">
      <w:pPr>
        <w:spacing w:after="0" w:line="240" w:lineRule="auto"/>
      </w:pPr>
      <w:r>
        <w:separator/>
      </w:r>
    </w:p>
  </w:endnote>
  <w:endnote w:type="continuationSeparator" w:id="0">
    <w:p w14:paraId="2C2A6662" w14:textId="77777777" w:rsidR="00E15595" w:rsidRDefault="00E1559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D75C2AB-8417-48CB-BB6A-924E0AA6FDA7}"/>
    <w:embedBold r:id="rId2" w:fontKey="{F24BEEBA-E50D-45A3-9A82-3EABE02C43D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9672E36-DE17-4426-904D-EFA87FEF7245}"/>
    <w:embedBold r:id="rId4" w:fontKey="{69228121-1138-4947-B460-F174197DE661}"/>
    <w:embedItalic r:id="rId5" w:fontKey="{41B36329-410B-450D-A5F1-B72D2564E8D3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35649AD-57B4-4B06-9B5D-3BA97FDC39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F398AB2-2D23-4617-8BAB-79784EB4D1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3A5D9C2-2ED5-4B99-AD3A-EC632512E8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D4111" w14:textId="77777777" w:rsidR="00222D63" w:rsidRDefault="00222D6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6C357" w14:textId="77777777" w:rsidR="00222D63" w:rsidRDefault="00222D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35305B" w14:textId="77777777" w:rsidR="00E15595" w:rsidRDefault="00E15595" w:rsidP="000172E5">
      <w:pPr>
        <w:spacing w:after="0" w:line="240" w:lineRule="auto"/>
      </w:pPr>
      <w:r>
        <w:separator/>
      </w:r>
    </w:p>
  </w:footnote>
  <w:footnote w:type="continuationSeparator" w:id="0">
    <w:p w14:paraId="516F9E84" w14:textId="77777777" w:rsidR="00E15595" w:rsidRDefault="00E1559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3C09C" w14:textId="77777777" w:rsidR="00222D63" w:rsidRDefault="00222D6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3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34678946" w14:textId="77777777" w:rsidR="000D5E84" w:rsidRDefault="0030638C" w:rsidP="000D5E84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</w:t>
          </w:r>
        </w:p>
        <w:p w14:paraId="2110400B" w14:textId="639A01EC" w:rsidR="00B337A2" w:rsidRPr="000D5E84" w:rsidRDefault="001B1E7D" w:rsidP="00222D63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 xml:space="preserve">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bookmarkStart w:id="0" w:name="_GoBack"/>
          <w:bookmarkEnd w:id="0"/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A1C90" w14:textId="77777777" w:rsidR="00222D63" w:rsidRDefault="00222D6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B424A30"/>
    <w:multiLevelType w:val="multilevel"/>
    <w:tmpl w:val="90A23C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0D5E84"/>
    <w:rsid w:val="001727CA"/>
    <w:rsid w:val="001800AB"/>
    <w:rsid w:val="001B1E7D"/>
    <w:rsid w:val="00222D63"/>
    <w:rsid w:val="002875D9"/>
    <w:rsid w:val="00292898"/>
    <w:rsid w:val="002C56E6"/>
    <w:rsid w:val="002E408C"/>
    <w:rsid w:val="003063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22870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26213"/>
    <w:rsid w:val="00D41D3C"/>
    <w:rsid w:val="00D57211"/>
    <w:rsid w:val="00DB3FAD"/>
    <w:rsid w:val="00DC71EC"/>
    <w:rsid w:val="00E15595"/>
    <w:rsid w:val="00E47687"/>
    <w:rsid w:val="00E61C09"/>
    <w:rsid w:val="00EB39F4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0638C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owasol@zielonagora.lasy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E1E11"/>
    <w:rsid w:val="00413332"/>
    <w:rsid w:val="0043313D"/>
    <w:rsid w:val="006D7532"/>
    <w:rsid w:val="00756A93"/>
    <w:rsid w:val="00782D0D"/>
    <w:rsid w:val="007F34AE"/>
    <w:rsid w:val="009903F3"/>
    <w:rsid w:val="00A51C7D"/>
    <w:rsid w:val="00C64821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  <w:style w:type="paragraph" w:customStyle="1" w:styleId="914A8DD5A0E54C1299AE02A12A118470">
    <w:name w:val="914A8DD5A0E54C1299AE02A12A118470"/>
    <w:rsid w:val="00C648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04D166-3FC0-4B82-BC8A-6B31EF59F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375</Words>
  <Characters>2253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2021-03-01T12:19:00Z</dcterms:created>
  <dcterms:modified xsi:type="dcterms:W3CDTF">2021-04-29T06:57:00Z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